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2FDD0" w14:textId="35CC8905" w:rsidR="009E65EB" w:rsidRDefault="00515C79">
      <w:r w:rsidRPr="00FA44CA">
        <w:rPr>
          <w:rFonts w:cs="Arial"/>
          <w:noProof/>
          <w:color w:val="7F7F7F" w:themeColor="text1" w:themeTint="80"/>
          <w:sz w:val="18"/>
          <w:szCs w:val="18"/>
        </w:rPr>
        <w:drawing>
          <wp:inline distT="0" distB="0" distL="0" distR="0" wp14:anchorId="02B15F8F" wp14:editId="69ABA326">
            <wp:extent cx="3441700" cy="702709"/>
            <wp:effectExtent l="0" t="0" r="0" b="0"/>
            <wp:docPr id="1" name="Picture 1" descr="U T 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 T A logo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" r="2088"/>
                    <a:stretch/>
                  </pic:blipFill>
                  <pic:spPr bwMode="auto">
                    <a:xfrm>
                      <a:off x="0" y="0"/>
                      <a:ext cx="3450648" cy="704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077030" w14:textId="76393087" w:rsidR="00515C79" w:rsidRDefault="00515C79" w:rsidP="00515C79">
      <w:pPr>
        <w:pStyle w:val="Header"/>
        <w:tabs>
          <w:tab w:val="left" w:pos="5983"/>
        </w:tabs>
        <w:spacing w:line="460" w:lineRule="exact"/>
        <w:rPr>
          <w:rFonts w:cstheme="minorHAnsi"/>
          <w:color w:val="000000" w:themeColor="text1"/>
          <w:sz w:val="22"/>
          <w:szCs w:val="22"/>
        </w:rPr>
      </w:pPr>
      <w:proofErr w:type="gramStart"/>
      <w:r>
        <w:rPr>
          <w:rFonts w:cstheme="minorHAnsi"/>
          <w:b/>
          <w:bCs/>
          <w:color w:val="0064B1"/>
          <w:sz w:val="22"/>
          <w:szCs w:val="22"/>
        </w:rPr>
        <w:t>LIBRARIES</w:t>
      </w:r>
      <w:r w:rsidRPr="006315E0">
        <w:rPr>
          <w:rFonts w:cstheme="minorHAnsi"/>
          <w:b/>
          <w:bCs/>
          <w:color w:val="0064B1"/>
          <w:sz w:val="22"/>
          <w:szCs w:val="22"/>
        </w:rPr>
        <w:t xml:space="preserve">  </w:t>
      </w:r>
      <w:r w:rsidRPr="006315E0">
        <w:rPr>
          <w:rFonts w:cstheme="minorHAnsi"/>
          <w:color w:val="0064B1"/>
          <w:position w:val="2"/>
          <w:sz w:val="22"/>
          <w:szCs w:val="22"/>
          <w14:stylisticSets>
            <w14:styleSet w14:id="4"/>
          </w14:stylisticSets>
        </w:rPr>
        <w:t>|</w:t>
      </w:r>
      <w:proofErr w:type="gramEnd"/>
      <w:r w:rsidRPr="006315E0">
        <w:rPr>
          <w:rFonts w:cstheme="minorHAnsi"/>
          <w:color w:val="0064B1"/>
          <w:sz w:val="22"/>
          <w:szCs w:val="22"/>
        </w:rPr>
        <w:t xml:space="preserve">  </w:t>
      </w:r>
      <w:r>
        <w:rPr>
          <w:rFonts w:cstheme="minorHAnsi"/>
          <w:color w:val="000000" w:themeColor="text1"/>
          <w:sz w:val="22"/>
          <w:szCs w:val="22"/>
        </w:rPr>
        <w:t>[Insert Department Name Here]</w:t>
      </w:r>
    </w:p>
    <w:p w14:paraId="41669471" w14:textId="761EEB11" w:rsidR="00515C79" w:rsidRDefault="00515C79" w:rsidP="00515C79">
      <w:pPr>
        <w:pStyle w:val="Heading1"/>
      </w:pPr>
      <w:r>
        <w:t>Name of Event</w:t>
      </w:r>
    </w:p>
    <w:p w14:paraId="216666FE" w14:textId="0662B585" w:rsidR="00515C79" w:rsidRDefault="00515C79" w:rsidP="00515C79">
      <w:r>
        <w:t>Date</w:t>
      </w:r>
    </w:p>
    <w:p w14:paraId="3A664A6E" w14:textId="3D581F28" w:rsidR="00515C79" w:rsidRDefault="00515C79" w:rsidP="00515C79">
      <w:r>
        <w:t>Time</w:t>
      </w:r>
    </w:p>
    <w:p w14:paraId="15EBEAA3" w14:textId="132639D7" w:rsidR="00515C79" w:rsidRDefault="00515C79" w:rsidP="00515C79">
      <w:r>
        <w:t>Location</w:t>
      </w:r>
    </w:p>
    <w:p w14:paraId="6E24159E" w14:textId="1AE0C84A" w:rsidR="00515C79" w:rsidRDefault="00515C79" w:rsidP="00515C79">
      <w:pPr>
        <w:pStyle w:val="ListParagraph"/>
        <w:numPr>
          <w:ilvl w:val="0"/>
          <w:numId w:val="1"/>
        </w:numPr>
      </w:pPr>
      <w:r>
        <w:t>Starting Time</w:t>
      </w:r>
    </w:p>
    <w:p w14:paraId="4460DCBE" w14:textId="6BC0B168" w:rsidR="00515C79" w:rsidRDefault="00515C79" w:rsidP="00515C79">
      <w:pPr>
        <w:pStyle w:val="ListParagraph"/>
        <w:numPr>
          <w:ilvl w:val="0"/>
          <w:numId w:val="1"/>
        </w:numPr>
      </w:pPr>
      <w:r>
        <w:t>Welcome</w:t>
      </w:r>
    </w:p>
    <w:p w14:paraId="1CEA4379" w14:textId="5F6D155B" w:rsidR="00515C79" w:rsidRDefault="00515C79" w:rsidP="00515C79">
      <w:pPr>
        <w:pStyle w:val="ListParagraph"/>
        <w:numPr>
          <w:ilvl w:val="0"/>
          <w:numId w:val="1"/>
        </w:numPr>
      </w:pPr>
      <w:r>
        <w:t>Business</w:t>
      </w:r>
    </w:p>
    <w:p w14:paraId="03D5614A" w14:textId="13B5656B" w:rsidR="00515C79" w:rsidRDefault="00515C79" w:rsidP="00515C79">
      <w:pPr>
        <w:pStyle w:val="ListParagraph"/>
        <w:numPr>
          <w:ilvl w:val="0"/>
          <w:numId w:val="1"/>
        </w:numPr>
      </w:pPr>
      <w:r>
        <w:t>Meal Break [Insert time for meal break]</w:t>
      </w:r>
    </w:p>
    <w:p w14:paraId="77CEC83E" w14:textId="05D396AB" w:rsidR="00515C79" w:rsidRPr="00515C79" w:rsidRDefault="00515C79" w:rsidP="00515C79">
      <w:pPr>
        <w:pStyle w:val="ListParagraph"/>
        <w:numPr>
          <w:ilvl w:val="0"/>
          <w:numId w:val="1"/>
        </w:numPr>
      </w:pPr>
      <w:r>
        <w:t>Ending Time</w:t>
      </w:r>
    </w:p>
    <w:p w14:paraId="52A3D3F6" w14:textId="77777777" w:rsidR="00515C79" w:rsidRDefault="00515C79"/>
    <w:sectPr w:rsidR="00515C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86044"/>
    <w:multiLevelType w:val="hybridMultilevel"/>
    <w:tmpl w:val="D9B0B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150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C79"/>
    <w:rsid w:val="001D68FD"/>
    <w:rsid w:val="00515C79"/>
    <w:rsid w:val="007078F8"/>
    <w:rsid w:val="0087198E"/>
    <w:rsid w:val="009E65EB"/>
    <w:rsid w:val="00B1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1E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C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C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C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C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C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C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C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C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C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C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C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C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C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C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C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C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C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C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C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C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C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C7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515C79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rsid w:val="00515C79"/>
    <w:rPr>
      <w:rFonts w:ascii="Arial" w:hAnsi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 Agenda.dotx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>University of Texas at Arlington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Betts, Walter L</dc:creator>
  <cp:keywords/>
  <dc:description/>
  <cp:lastModifiedBy>Betts, Walter L</cp:lastModifiedBy>
  <cp:revision>2</cp:revision>
  <dcterms:created xsi:type="dcterms:W3CDTF">2026-08-04T13:57:00Z</dcterms:created>
  <dcterms:modified xsi:type="dcterms:W3CDTF">2026-08-04T13:57:00Z</dcterms:modified>
</cp:coreProperties>
</file>